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/>
      </w:tblPr>
      <w:tblGrid>
        <w:gridCol w:w="11885"/>
        <w:gridCol w:w="2630"/>
      </w:tblGrid>
      <w:tr w:rsidR="00EB29B2" w:rsidTr="009F4542">
        <w:tc>
          <w:tcPr>
            <w:tcW w:w="4094" w:type="pct"/>
            <w:tcBorders>
              <w:bottom w:val="single" w:sz="8" w:space="0" w:color="BFBFBF" w:themeColor="background1" w:themeShade="BF"/>
            </w:tcBorders>
          </w:tcPr>
          <w:p w:rsidR="009F4542" w:rsidRPr="00C44BFF" w:rsidRDefault="0097736C" w:rsidP="0097736C">
            <w:pPr>
              <w:pStyle w:val="Month"/>
              <w:spacing w:after="40"/>
              <w:rPr>
                <w:color w:val="auto"/>
                <w:sz w:val="24"/>
              </w:rPr>
            </w:pPr>
            <w:r w:rsidRPr="00C44BFF">
              <w:rPr>
                <w:noProof/>
                <w:color w:val="aut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-55212</wp:posOffset>
                  </wp:positionH>
                  <wp:positionV relativeFrom="paragraph">
                    <wp:posOffset>34059</wp:posOffset>
                  </wp:positionV>
                  <wp:extent cx="1408391" cy="938151"/>
                  <wp:effectExtent l="0" t="0" r="1905" b="0"/>
                  <wp:wrapNone/>
                  <wp:docPr id="4" name="Picture 4" descr="https://i.pinimg.com/736x/cd/fe/51/cdfe51c5e897223fad2f2dcd6c80f15e--fall-clip-art-happy-thanksg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736x/cd/fe/51/cdfe51c5e897223fad2f2dcd6c80f15e--fall-clip-art-happy-thanksg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64" cy="94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4542" w:rsidRPr="00C44BFF">
              <w:rPr>
                <w:color w:val="auto"/>
                <w:sz w:val="24"/>
                <w:szCs w:val="24"/>
              </w:rPr>
              <w:t>330-297-3456</w:t>
            </w:r>
          </w:p>
          <w:p w:rsidR="00EB29B2" w:rsidRDefault="00BA02B6" w:rsidP="009F4542">
            <w:pPr>
              <w:pStyle w:val="Month"/>
              <w:tabs>
                <w:tab w:val="left" w:pos="65"/>
                <w:tab w:val="center" w:pos="5780"/>
              </w:tabs>
              <w:spacing w:after="40"/>
              <w:jc w:val="center"/>
            </w:pPr>
            <w:r>
              <w:fldChar w:fldCharType="begin"/>
            </w:r>
            <w:r w:rsidR="004D589B">
              <w:instrText xml:space="preserve"> DOCVARIABLE  MonthStart \@ MMMM \* MERGEFORMAT </w:instrText>
            </w:r>
            <w:r>
              <w:fldChar w:fldCharType="separate"/>
            </w:r>
            <w:r w:rsidR="002F1BBF">
              <w:t>November</w:t>
            </w:r>
            <w:r>
              <w:fldChar w:fldCharType="end"/>
            </w:r>
            <w:r w:rsidR="009F4542">
              <w:t xml:space="preserve"> 2017</w:t>
            </w:r>
          </w:p>
        </w:tc>
        <w:tc>
          <w:tcPr>
            <w:tcW w:w="906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9F4542" w:rsidRDefault="009F4542" w:rsidP="009F4542">
            <w:pPr>
              <w:pStyle w:val="Year"/>
              <w:spacing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Portage County Senior Center</w:t>
            </w:r>
          </w:p>
          <w:p w:rsidR="00EB29B2" w:rsidRDefault="009F4542" w:rsidP="009F4542">
            <w:pPr>
              <w:pStyle w:val="Year"/>
              <w:spacing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705 Oakwood St.</w:t>
            </w:r>
          </w:p>
          <w:p w:rsidR="009F4542" w:rsidRDefault="009F4542" w:rsidP="009F4542">
            <w:pPr>
              <w:pStyle w:val="Year"/>
              <w:spacing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Ravenna, Oh 44266</w:t>
            </w:r>
          </w:p>
          <w:p w:rsidR="009F4542" w:rsidRPr="009F4542" w:rsidRDefault="009F4542" w:rsidP="009F4542">
            <w:pPr>
              <w:pStyle w:val="Year"/>
              <w:spacing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Ground Floor</w:t>
            </w:r>
          </w:p>
        </w:tc>
      </w:tr>
      <w:tr w:rsidR="00EB29B2" w:rsidTr="0097736C">
        <w:trPr>
          <w:trHeight w:val="75"/>
        </w:trPr>
        <w:tc>
          <w:tcPr>
            <w:tcW w:w="4094" w:type="pct"/>
            <w:tcBorders>
              <w:top w:val="single" w:sz="8" w:space="0" w:color="BFBFBF" w:themeColor="background1" w:themeShade="BF"/>
              <w:bottom w:val="nil"/>
            </w:tcBorders>
          </w:tcPr>
          <w:p w:rsidR="00EB29B2" w:rsidRPr="00392082" w:rsidRDefault="005338ED" w:rsidP="00C44BFF">
            <w:pPr>
              <w:pStyle w:val="NoSpacing"/>
              <w:jc w:val="both"/>
              <w:rPr>
                <w:b/>
              </w:rPr>
            </w:pPr>
            <w:r>
              <w:rPr>
                <w:b/>
                <w:sz w:val="20"/>
              </w:rPr>
              <w:t>8am-3pm</w:t>
            </w:r>
            <w:r w:rsidR="00C44BFF" w:rsidRPr="00392082">
              <w:rPr>
                <w:b/>
                <w:sz w:val="20"/>
              </w:rPr>
              <w:t xml:space="preserve">         </w:t>
            </w:r>
            <w:r w:rsidR="00392082"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         8am-3</w:t>
            </w:r>
            <w:r w:rsidR="00C44BFF" w:rsidRPr="00392082">
              <w:rPr>
                <w:b/>
                <w:sz w:val="20"/>
              </w:rPr>
              <w:t xml:space="preserve">pm    </w:t>
            </w:r>
            <w:r w:rsidR="00392082"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                 8am-3</w:t>
            </w:r>
            <w:r w:rsidR="00C44BFF" w:rsidRPr="00392082">
              <w:rPr>
                <w:b/>
                <w:sz w:val="20"/>
              </w:rPr>
              <w:t xml:space="preserve">pm   </w:t>
            </w:r>
            <w:r w:rsidR="00F92E53" w:rsidRPr="00392082">
              <w:rPr>
                <w:b/>
                <w:sz w:val="20"/>
              </w:rPr>
              <w:t xml:space="preserve">      </w:t>
            </w:r>
            <w:r w:rsidR="00392082">
              <w:rPr>
                <w:b/>
                <w:sz w:val="20"/>
              </w:rPr>
              <w:t xml:space="preserve">          </w:t>
            </w:r>
            <w:r>
              <w:rPr>
                <w:b/>
                <w:sz w:val="20"/>
              </w:rPr>
              <w:t xml:space="preserve">      8am-3</w:t>
            </w:r>
            <w:r w:rsidR="00C44BFF" w:rsidRPr="00392082">
              <w:rPr>
                <w:b/>
                <w:sz w:val="20"/>
              </w:rPr>
              <w:t xml:space="preserve">pm    </w:t>
            </w:r>
            <w:r w:rsidR="00F92E53" w:rsidRPr="00392082">
              <w:rPr>
                <w:b/>
                <w:sz w:val="20"/>
              </w:rPr>
              <w:t xml:space="preserve">       </w:t>
            </w:r>
            <w:r w:rsidR="00392082">
              <w:rPr>
                <w:b/>
                <w:sz w:val="20"/>
              </w:rPr>
              <w:t xml:space="preserve">      </w:t>
            </w:r>
            <w:r w:rsidR="00C44BFF" w:rsidRPr="00392082">
              <w:rPr>
                <w:b/>
                <w:sz w:val="20"/>
              </w:rPr>
              <w:t xml:space="preserve">       8am-3pm</w:t>
            </w:r>
          </w:p>
        </w:tc>
        <w:tc>
          <w:tcPr>
            <w:tcW w:w="906" w:type="pct"/>
            <w:tcBorders>
              <w:top w:val="single" w:sz="8" w:space="0" w:color="BFBFBF" w:themeColor="background1" w:themeShade="BF"/>
              <w:bottom w:val="nil"/>
            </w:tcBorders>
          </w:tcPr>
          <w:p w:rsidR="00EB29B2" w:rsidRDefault="00EB29B2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/>
      </w:tblPr>
      <w:tblGrid>
        <w:gridCol w:w="2372"/>
        <w:gridCol w:w="2283"/>
        <w:gridCol w:w="2377"/>
        <w:gridCol w:w="2377"/>
        <w:gridCol w:w="2286"/>
        <w:gridCol w:w="1465"/>
        <w:gridCol w:w="1456"/>
      </w:tblGrid>
      <w:tr w:rsidR="00F92E53" w:rsidTr="00F92E53">
        <w:trPr>
          <w:cnfStyle w:val="100000000000"/>
        </w:trPr>
        <w:sdt>
          <w:sdtPr>
            <w:id w:val="1830477086"/>
            <w:placeholder>
              <w:docPart w:val="FD97A8BEE3D7489ABC998B63DF7C8EE4"/>
            </w:placeholder>
            <w:temporary/>
            <w:showingPlcHdr/>
          </w:sdtPr>
          <w:sdtContent>
            <w:tc>
              <w:tcPr>
                <w:tcW w:w="811" w:type="pct"/>
                <w:tcBorders>
                  <w:bottom w:val="single" w:sz="4" w:space="0" w:color="BFBFBF" w:themeColor="background1" w:themeShade="BF"/>
                </w:tcBorders>
                <w:shd w:val="clear" w:color="auto" w:fill="326BA6" w:themeFill="text2" w:themeFillShade="BF"/>
              </w:tcPr>
              <w:p w:rsidR="00EB29B2" w:rsidRDefault="004D589B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81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EB29B2" w:rsidRDefault="00BA02B6">
            <w:pPr>
              <w:pStyle w:val="Days"/>
            </w:pPr>
            <w:sdt>
              <w:sdtPr>
                <w:id w:val="1049036045"/>
                <w:placeholder>
                  <w:docPart w:val="8687B076ED994681A8B8D5EC1DCB3AF1"/>
                </w:placeholder>
                <w:temporary/>
                <w:showingPlcHdr/>
              </w:sdtPr>
              <w:sdtContent>
                <w:r w:rsidR="004D589B">
                  <w:t>Tuesday</w:t>
                </w:r>
              </w:sdtContent>
            </w:sdt>
          </w:p>
        </w:tc>
        <w:tc>
          <w:tcPr>
            <w:tcW w:w="81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EB29B2" w:rsidRDefault="00BA02B6">
            <w:pPr>
              <w:pStyle w:val="Days"/>
            </w:pPr>
            <w:sdt>
              <w:sdtPr>
                <w:id w:val="513506771"/>
                <w:placeholder>
                  <w:docPart w:val="3FB2AFB3F5734784BAF9206BD678C2E9"/>
                </w:placeholder>
                <w:temporary/>
                <w:showingPlcHdr/>
              </w:sdtPr>
              <w:sdtContent>
                <w:r w:rsidR="004D589B">
                  <w:t>Wednesday</w:t>
                </w:r>
              </w:sdtContent>
            </w:sdt>
          </w:p>
        </w:tc>
        <w:tc>
          <w:tcPr>
            <w:tcW w:w="81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EB29B2" w:rsidRDefault="00BA02B6">
            <w:pPr>
              <w:pStyle w:val="Days"/>
            </w:pPr>
            <w:sdt>
              <w:sdtPr>
                <w:id w:val="1506241252"/>
                <w:placeholder>
                  <w:docPart w:val="4298426AF55A49528D73E4C431022265"/>
                </w:placeholder>
                <w:temporary/>
                <w:showingPlcHdr/>
              </w:sdtPr>
              <w:sdtContent>
                <w:r w:rsidR="004D589B">
                  <w:t>Thursday</w:t>
                </w:r>
              </w:sdtContent>
            </w:sdt>
          </w:p>
        </w:tc>
        <w:tc>
          <w:tcPr>
            <w:tcW w:w="782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EB29B2" w:rsidRDefault="00BA02B6">
            <w:pPr>
              <w:pStyle w:val="Days"/>
            </w:pPr>
            <w:sdt>
              <w:sdtPr>
                <w:id w:val="366961532"/>
                <w:placeholder>
                  <w:docPart w:val="1C1A0B02D76F40DD97C4AA245601B356"/>
                </w:placeholder>
                <w:temporary/>
                <w:showingPlcHdr/>
              </w:sdtPr>
              <w:sdtContent>
                <w:r w:rsidR="004D589B">
                  <w:t>Friday</w:t>
                </w:r>
              </w:sdtContent>
            </w:sdt>
          </w:p>
        </w:tc>
        <w:tc>
          <w:tcPr>
            <w:tcW w:w="501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EB29B2" w:rsidRDefault="00BA02B6">
            <w:pPr>
              <w:pStyle w:val="Days"/>
            </w:pPr>
            <w:sdt>
              <w:sdtPr>
                <w:id w:val="-703411913"/>
                <w:placeholder>
                  <w:docPart w:val="9E70102AE2244EB3A61A56932BF64A13"/>
                </w:placeholder>
                <w:temporary/>
                <w:showingPlcHdr/>
              </w:sdtPr>
              <w:sdtContent>
                <w:r w:rsidR="004D589B">
                  <w:t>Saturday</w:t>
                </w:r>
              </w:sdtContent>
            </w:sdt>
          </w:p>
        </w:tc>
        <w:tc>
          <w:tcPr>
            <w:tcW w:w="498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EB29B2" w:rsidRDefault="00BA02B6">
            <w:pPr>
              <w:pStyle w:val="Days"/>
            </w:pPr>
            <w:sdt>
              <w:sdtPr>
                <w:id w:val="-1559472048"/>
                <w:placeholder>
                  <w:docPart w:val="9C62E62292F741BEA79DA22E58A9F832"/>
                </w:placeholder>
                <w:temporary/>
                <w:showingPlcHdr/>
              </w:sdtPr>
              <w:sdtContent>
                <w:r w:rsidR="004D589B">
                  <w:t>Sunday</w:t>
                </w:r>
              </w:sdtContent>
            </w:sdt>
          </w:p>
        </w:tc>
      </w:tr>
      <w:tr w:rsidR="00F92E53" w:rsidTr="00F92E53">
        <w:tc>
          <w:tcPr>
            <w:tcW w:w="81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"Monday" 1 ""</w:instrText>
            </w:r>
            <w:r>
              <w:fldChar w:fldCharType="end"/>
            </w:r>
          </w:p>
        </w:tc>
        <w:tc>
          <w:tcPr>
            <w:tcW w:w="78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"Tuesday"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=A2 </w:instrText>
            </w:r>
            <w:r>
              <w:fldChar w:fldCharType="separate"/>
            </w:r>
            <w:r w:rsidR="002F1BBF">
              <w:rPr>
                <w:noProof/>
              </w:rPr>
              <w:instrText>0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=A2+1 </w:instrText>
            </w:r>
            <w:r>
              <w:fldChar w:fldCharType="separate"/>
            </w:r>
            <w:r w:rsidR="004D589B">
              <w:rPr>
                <w:noProof/>
              </w:rPr>
              <w:instrText>2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"Wednesday"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=B2 </w:instrText>
            </w:r>
            <w:r>
              <w:fldChar w:fldCharType="separate"/>
            </w:r>
            <w:r w:rsidR="005B0009">
              <w:rPr>
                <w:noProof/>
              </w:rPr>
              <w:instrText>1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=B2+1 </w:instrText>
            </w:r>
            <w:r>
              <w:fldChar w:fldCharType="separate"/>
            </w:r>
            <w:r w:rsidR="005B0009">
              <w:rPr>
                <w:noProof/>
              </w:rPr>
              <w:instrText>2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9F4542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"Thursday"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=C2 </w:instrText>
            </w:r>
            <w:r>
              <w:fldChar w:fldCharType="separate"/>
            </w:r>
            <w:r w:rsidR="002F1BBF">
              <w:rPr>
                <w:noProof/>
              </w:rPr>
              <w:instrText>1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=C2+1 </w:instrText>
            </w:r>
            <w:r>
              <w:fldChar w:fldCharType="separate"/>
            </w:r>
            <w:r w:rsidR="002F1BBF">
              <w:rPr>
                <w:noProof/>
              </w:rPr>
              <w:instrText>2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82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= "Friday"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=D2 </w:instrText>
            </w:r>
            <w:r>
              <w:fldChar w:fldCharType="separate"/>
            </w:r>
            <w:r w:rsidR="002F1BBF">
              <w:rPr>
                <w:noProof/>
              </w:rPr>
              <w:instrText>2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=D2+1 </w:instrText>
            </w:r>
            <w:r>
              <w:fldChar w:fldCharType="separate"/>
            </w:r>
            <w:r w:rsidR="002F1BBF">
              <w:rPr>
                <w:noProof/>
              </w:rPr>
              <w:instrText>3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50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"Saturday"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=E2 </w:instrText>
            </w:r>
            <w:r>
              <w:fldChar w:fldCharType="separate"/>
            </w:r>
            <w:r w:rsidR="002F1BBF">
              <w:rPr>
                <w:noProof/>
              </w:rPr>
              <w:instrText>3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=E2+1 </w:instrText>
            </w:r>
            <w:r>
              <w:fldChar w:fldCharType="separate"/>
            </w:r>
            <w:r w:rsidR="002F1BBF">
              <w:rPr>
                <w:noProof/>
              </w:rPr>
              <w:instrText>4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498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DocVariable MonthStart \@ dddd </w:instrText>
            </w:r>
            <w:r>
              <w:fldChar w:fldCharType="separate"/>
            </w:r>
            <w:r w:rsidR="002F1BBF">
              <w:instrText>Wednesday</w:instrText>
            </w:r>
            <w:r>
              <w:fldChar w:fldCharType="end"/>
            </w:r>
            <w:r w:rsidR="004D589B">
              <w:instrText xml:space="preserve"> = "Sunday" 1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=F2 </w:instrText>
            </w:r>
            <w:r>
              <w:fldChar w:fldCharType="separate"/>
            </w:r>
            <w:r w:rsidR="002F1BBF">
              <w:rPr>
                <w:noProof/>
              </w:rPr>
              <w:instrText>4</w:instrText>
            </w:r>
            <w:r>
              <w:fldChar w:fldCharType="end"/>
            </w:r>
            <w:r w:rsidR="004D589B">
              <w:instrText xml:space="preserve"> &lt;&gt; 0 </w:instrText>
            </w:r>
            <w:r>
              <w:fldChar w:fldCharType="begin"/>
            </w:r>
            <w:r w:rsidR="004D589B">
              <w:instrText xml:space="preserve"> =F2+1 </w:instrText>
            </w:r>
            <w:r>
              <w:fldChar w:fldCharType="separate"/>
            </w:r>
            <w:r w:rsidR="002F1BBF">
              <w:rPr>
                <w:noProof/>
              </w:rPr>
              <w:instrText>5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5</w:t>
            </w:r>
            <w:r>
              <w:fldChar w:fldCharType="end"/>
            </w:r>
          </w:p>
        </w:tc>
      </w:tr>
      <w:tr w:rsidR="00F92E53" w:rsidTr="00392082">
        <w:trPr>
          <w:trHeight w:hRule="exact" w:val="1143"/>
        </w:trPr>
        <w:tc>
          <w:tcPr>
            <w:tcW w:w="81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78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4809A1" w:rsidRDefault="004809A1" w:rsidP="00E76FC3">
            <w:pPr>
              <w:spacing w:after="0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•</w:t>
            </w:r>
            <w:r w:rsidR="00E76FC3" w:rsidRPr="00E76FC3">
              <w:rPr>
                <w:rFonts w:ascii="Arial" w:hAnsi="Arial" w:cs="Arial"/>
                <w:b/>
                <w:sz w:val="22"/>
                <w:szCs w:val="24"/>
              </w:rPr>
              <w:t xml:space="preserve">Brookdale Blood 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      </w:t>
            </w:r>
          </w:p>
          <w:p w:rsidR="00EB29B2" w:rsidRPr="00E76FC3" w:rsidRDefault="004809A1" w:rsidP="00E76FC3">
            <w:pPr>
              <w:spacing w:after="0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E76FC3" w:rsidRPr="00E76FC3">
              <w:rPr>
                <w:rFonts w:ascii="Arial" w:hAnsi="Arial" w:cs="Arial"/>
                <w:b/>
                <w:sz w:val="22"/>
                <w:szCs w:val="24"/>
              </w:rPr>
              <w:t>Pressure 9:30</w:t>
            </w:r>
          </w:p>
          <w:p w:rsidR="00E76FC3" w:rsidRPr="00E76FC3" w:rsidRDefault="004809A1" w:rsidP="00E76FC3">
            <w:pPr>
              <w:spacing w:after="0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•</w:t>
            </w:r>
            <w:r w:rsidR="00E76FC3" w:rsidRPr="00E76FC3">
              <w:rPr>
                <w:rFonts w:ascii="Arial" w:hAnsi="Arial" w:cs="Arial"/>
                <w:b/>
                <w:sz w:val="22"/>
                <w:szCs w:val="24"/>
              </w:rPr>
              <w:t>Bingo 10:30</w:t>
            </w:r>
          </w:p>
          <w:p w:rsidR="00E76FC3" w:rsidRDefault="00E76FC3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E76FC3">
              <w:rPr>
                <w:rFonts w:ascii="Arial" w:hAnsi="Arial" w:cs="Arial"/>
                <w:b/>
                <w:sz w:val="22"/>
              </w:rPr>
              <w:t>Wii Bowling 9:00</w:t>
            </w:r>
          </w:p>
          <w:p w:rsidR="00E76FC3" w:rsidRPr="00E76FC3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E76FC3">
              <w:rPr>
                <w:rFonts w:ascii="Arial" w:hAnsi="Arial" w:cs="Arial"/>
                <w:b/>
                <w:sz w:val="22"/>
              </w:rPr>
              <w:t>Tai Chi 10:30</w:t>
            </w:r>
          </w:p>
        </w:tc>
        <w:tc>
          <w:tcPr>
            <w:tcW w:w="782" w:type="pct"/>
            <w:tcBorders>
              <w:top w:val="nil"/>
              <w:bottom w:val="single" w:sz="4" w:space="0" w:color="BFBFBF" w:themeColor="background1" w:themeShade="BF"/>
            </w:tcBorders>
          </w:tcPr>
          <w:p w:rsidR="00392082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392082">
              <w:rPr>
                <w:rFonts w:ascii="Arial" w:hAnsi="Arial" w:cs="Arial"/>
                <w:b/>
                <w:sz w:val="22"/>
                <w:szCs w:val="22"/>
              </w:rPr>
              <w:t>Art Group 9:00</w:t>
            </w:r>
          </w:p>
          <w:p w:rsidR="004809A1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392082">
              <w:rPr>
                <w:rFonts w:ascii="Arial" w:hAnsi="Arial" w:cs="Arial"/>
                <w:b/>
                <w:sz w:val="22"/>
                <w:szCs w:val="22"/>
              </w:rPr>
              <w:t xml:space="preserve">Cards &amp; Dominos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92082" w:rsidRPr="00E76FC3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392082">
              <w:rPr>
                <w:rFonts w:ascii="Arial" w:hAnsi="Arial" w:cs="Arial"/>
                <w:b/>
                <w:sz w:val="22"/>
                <w:szCs w:val="22"/>
              </w:rPr>
              <w:t>1-3</w:t>
            </w:r>
          </w:p>
        </w:tc>
        <w:tc>
          <w:tcPr>
            <w:tcW w:w="50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498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</w:tr>
      <w:tr w:rsidR="00F92E53" w:rsidTr="00F92E53">
        <w:tc>
          <w:tcPr>
            <w:tcW w:w="81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=G2+1 </w:instrText>
            </w:r>
            <w:r>
              <w:fldChar w:fldCharType="separate"/>
            </w:r>
            <w:r w:rsidR="002F1BBF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8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=A4+1 </w:instrText>
            </w:r>
            <w:r>
              <w:fldChar w:fldCharType="separate"/>
            </w:r>
            <w:r w:rsidR="002F1BBF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=B4+1 </w:instrText>
            </w:r>
            <w:r>
              <w:fldChar w:fldCharType="separate"/>
            </w:r>
            <w:r w:rsidR="002F1BBF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=C4+1 </w:instrText>
            </w:r>
            <w:r>
              <w:fldChar w:fldCharType="separate"/>
            </w:r>
            <w:r w:rsidR="002F1BBF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82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=D4+1 </w:instrText>
            </w:r>
            <w:r>
              <w:fldChar w:fldCharType="separate"/>
            </w:r>
            <w:r w:rsidR="002F1BBF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50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=E4+1 </w:instrText>
            </w:r>
            <w:r>
              <w:fldChar w:fldCharType="separate"/>
            </w:r>
            <w:r w:rsidR="002F1BBF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498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=F4+1 </w:instrText>
            </w:r>
            <w:r>
              <w:fldChar w:fldCharType="separate"/>
            </w:r>
            <w:r w:rsidR="002F1BBF">
              <w:rPr>
                <w:noProof/>
              </w:rPr>
              <w:t>12</w:t>
            </w:r>
            <w:r>
              <w:fldChar w:fldCharType="end"/>
            </w:r>
          </w:p>
        </w:tc>
      </w:tr>
      <w:tr w:rsidR="00F92E53" w:rsidTr="00392082">
        <w:trPr>
          <w:trHeight w:hRule="exact" w:val="1233"/>
        </w:trPr>
        <w:tc>
          <w:tcPr>
            <w:tcW w:w="81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392082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•</w:t>
            </w:r>
            <w:r w:rsidR="00392082">
              <w:rPr>
                <w:rFonts w:ascii="Arial" w:hAnsi="Arial" w:cs="Arial"/>
                <w:b/>
                <w:sz w:val="22"/>
                <w:szCs w:val="22"/>
              </w:rPr>
              <w:t>Bingo 10:15</w:t>
            </w:r>
          </w:p>
          <w:p w:rsidR="00392082" w:rsidRPr="00392082" w:rsidRDefault="004809A1" w:rsidP="00392082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392082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15613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30876</wp:posOffset>
                  </wp:positionH>
                  <wp:positionV relativeFrom="paragraph">
                    <wp:posOffset>-97593</wp:posOffset>
                  </wp:positionV>
                  <wp:extent cx="1073571" cy="805493"/>
                  <wp:effectExtent l="0" t="0" r="0" b="0"/>
                  <wp:wrapNone/>
                  <wp:docPr id="6" name="Picture 6" descr="https://img.haikudeck.com/mg/47A2B769-3BDF-4205-BC7F-86FB6739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.haikudeck.com/mg/47A2B769-3BDF-4205-BC7F-86FB6739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22" cy="82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F92E53">
              <w:rPr>
                <w:rFonts w:ascii="Arial" w:hAnsi="Arial" w:cs="Arial"/>
                <w:b/>
                <w:sz w:val="22"/>
              </w:rPr>
              <w:t>HEAP 9:00</w:t>
            </w:r>
          </w:p>
          <w:p w:rsidR="00F92E53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F92E53">
              <w:rPr>
                <w:rFonts w:ascii="Arial" w:hAnsi="Arial" w:cs="Arial"/>
                <w:b/>
                <w:sz w:val="22"/>
              </w:rPr>
              <w:t>Healthy Eating 9:45</w:t>
            </w:r>
          </w:p>
          <w:p w:rsidR="00F92E53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F92E53">
              <w:rPr>
                <w:rFonts w:ascii="Arial" w:hAnsi="Arial" w:cs="Arial"/>
                <w:b/>
                <w:sz w:val="22"/>
              </w:rPr>
              <w:t>Bingo 10:30</w:t>
            </w:r>
          </w:p>
          <w:p w:rsidR="00007F86" w:rsidRPr="00F92E53" w:rsidRDefault="00007F86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•U</w:t>
            </w:r>
            <w:r w:rsidR="00E85886">
              <w:rPr>
                <w:rFonts w:ascii="Arial" w:hAnsi="Arial" w:cs="Arial"/>
                <w:b/>
                <w:sz w:val="22"/>
              </w:rPr>
              <w:t>Hcare 12:00</w:t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Segoe UI Symbol" w:hAnsi="Segoe UI Symbo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Wii Bowling 9:00</w:t>
            </w:r>
          </w:p>
          <w:p w:rsidR="00156130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  <w:p w:rsidR="00EB706D" w:rsidRPr="00156130" w:rsidRDefault="00EB706D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•MAP&amp;OSHIIP 10:00</w:t>
            </w:r>
          </w:p>
        </w:tc>
        <w:tc>
          <w:tcPr>
            <w:tcW w:w="7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Art Group 9:00</w:t>
            </w:r>
          </w:p>
          <w:p w:rsidR="00156130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Cards &amp; Dominos</w:t>
            </w:r>
          </w:p>
          <w:p w:rsidR="00156130" w:rsidRPr="00156130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1-3</w:t>
            </w:r>
          </w:p>
        </w:tc>
        <w:tc>
          <w:tcPr>
            <w:tcW w:w="5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EB29B2"/>
        </w:tc>
        <w:tc>
          <w:tcPr>
            <w:tcW w:w="49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EB29B2"/>
        </w:tc>
      </w:tr>
      <w:tr w:rsidR="00F92E53" w:rsidTr="00F92E53">
        <w:tc>
          <w:tcPr>
            <w:tcW w:w="81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=G4+1 </w:instrText>
            </w:r>
            <w:r>
              <w:fldChar w:fldCharType="separate"/>
            </w:r>
            <w:r w:rsidR="002F1BBF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8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=A6+1 </w:instrText>
            </w:r>
            <w:r>
              <w:fldChar w:fldCharType="separate"/>
            </w:r>
            <w:r w:rsidR="002F1BBF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=B6+1 </w:instrText>
            </w:r>
            <w:r>
              <w:fldChar w:fldCharType="separate"/>
            </w:r>
            <w:r w:rsidR="002F1BBF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=C6+1 </w:instrText>
            </w:r>
            <w:r>
              <w:fldChar w:fldCharType="separate"/>
            </w:r>
            <w:r w:rsidR="002F1BBF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82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=D6+1 </w:instrText>
            </w:r>
            <w:r>
              <w:fldChar w:fldCharType="separate"/>
            </w:r>
            <w:r w:rsidR="002F1BBF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50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=E6+1 </w:instrText>
            </w:r>
            <w:r>
              <w:fldChar w:fldCharType="separate"/>
            </w:r>
            <w:r w:rsidR="002F1BBF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498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=F6+1 </w:instrText>
            </w:r>
            <w:r>
              <w:fldChar w:fldCharType="separate"/>
            </w:r>
            <w:r w:rsidR="002F1BBF">
              <w:rPr>
                <w:noProof/>
              </w:rPr>
              <w:t>19</w:t>
            </w:r>
            <w:r>
              <w:fldChar w:fldCharType="end"/>
            </w:r>
          </w:p>
        </w:tc>
      </w:tr>
      <w:tr w:rsidR="00F92E53" w:rsidTr="00F92E53">
        <w:trPr>
          <w:trHeight w:hRule="exact" w:val="1422"/>
        </w:trPr>
        <w:tc>
          <w:tcPr>
            <w:tcW w:w="81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Bingo 10:15</w:t>
            </w:r>
          </w:p>
          <w:p w:rsidR="00156130" w:rsidRPr="00156130" w:rsidRDefault="004809A1" w:rsidP="0015613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56130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1" w:type="pct"/>
            <w:tcBorders>
              <w:top w:val="nil"/>
              <w:bottom w:val="single" w:sz="4" w:space="0" w:color="BFBFBF" w:themeColor="background1" w:themeShade="BF"/>
            </w:tcBorders>
          </w:tcPr>
          <w:p w:rsidR="001F29DF" w:rsidRDefault="001F29DF" w:rsidP="00156130">
            <w:pPr>
              <w:spacing w:after="0"/>
              <w:rPr>
                <w:rFonts w:ascii="Arial" w:hAnsi="Arial" w:cs="Arial"/>
                <w:b/>
                <w:strike/>
                <w:sz w:val="22"/>
                <w:szCs w:val="22"/>
              </w:rPr>
            </w:pPr>
            <w:r w:rsidRPr="001F29DF">
              <w:rPr>
                <w:rFonts w:ascii="Arial" w:hAnsi="Arial" w:cs="Arial"/>
                <w:b/>
                <w:strike/>
                <w:sz w:val="22"/>
                <w:szCs w:val="22"/>
              </w:rPr>
              <w:t>River’s Casino Trip</w:t>
            </w:r>
          </w:p>
          <w:p w:rsidR="001F29DF" w:rsidRDefault="001F29DF" w:rsidP="001F29DF">
            <w:pPr>
              <w:spacing w:after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Cancelled</w:t>
            </w:r>
          </w:p>
          <w:p w:rsidR="001F29DF" w:rsidRPr="001F29DF" w:rsidRDefault="001F29DF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F92E53">
              <w:rPr>
                <w:rFonts w:ascii="Arial" w:hAnsi="Arial" w:cs="Arial"/>
                <w:b/>
                <w:sz w:val="22"/>
              </w:rPr>
              <w:t>HEAP 9:00</w:t>
            </w:r>
          </w:p>
          <w:p w:rsidR="00F92E53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•</w:t>
            </w:r>
            <w:r w:rsidR="00F92E53">
              <w:rPr>
                <w:rFonts w:ascii="Arial" w:hAnsi="Arial" w:cs="Arial"/>
                <w:b/>
                <w:sz w:val="22"/>
              </w:rPr>
              <w:t>Bingo 10:00</w:t>
            </w:r>
          </w:p>
          <w:p w:rsidR="004809A1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•Thanksgiving   </w:t>
            </w:r>
          </w:p>
          <w:p w:rsidR="00F92E53" w:rsidRDefault="004809A1" w:rsidP="00F92E53">
            <w:pPr>
              <w:spacing w:after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</w:t>
            </w:r>
            <w:r w:rsidR="00F92E53">
              <w:rPr>
                <w:rFonts w:ascii="Arial" w:hAnsi="Arial" w:cs="Arial"/>
                <w:b/>
                <w:sz w:val="22"/>
              </w:rPr>
              <w:t>Luncheon 11:30</w:t>
            </w:r>
          </w:p>
          <w:p w:rsidR="00F92E53" w:rsidRPr="00F92E53" w:rsidRDefault="00F92E53" w:rsidP="00F92E53">
            <w:pPr>
              <w:spacing w:after="0"/>
              <w:rPr>
                <w:rFonts w:ascii="Arial" w:hAnsi="Arial" w:cs="Arial"/>
                <w:b/>
                <w:i/>
                <w:sz w:val="22"/>
              </w:rPr>
            </w:pPr>
            <w:r w:rsidRPr="00F92E53">
              <w:rPr>
                <w:rFonts w:ascii="Arial" w:hAnsi="Arial" w:cs="Arial"/>
                <w:b/>
                <w:i/>
              </w:rPr>
              <w:t>(Please sign up)</w:t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Wii Bowling 9:00</w:t>
            </w:r>
          </w:p>
          <w:p w:rsidR="001F29DF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Foot Care with</w:t>
            </w:r>
          </w:p>
          <w:p w:rsidR="001F29DF" w:rsidRDefault="004809A1" w:rsidP="004809A1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Jennifer 9:00</w:t>
            </w:r>
          </w:p>
          <w:p w:rsidR="001F29DF" w:rsidRPr="001F29DF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2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Art Group 9:00</w:t>
            </w:r>
          </w:p>
          <w:p w:rsidR="004809A1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 xml:space="preserve">Cards &amp; Dominos </w:t>
            </w:r>
          </w:p>
          <w:p w:rsidR="001F29DF" w:rsidRPr="001F29DF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1-3</w:t>
            </w:r>
          </w:p>
        </w:tc>
        <w:tc>
          <w:tcPr>
            <w:tcW w:w="50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498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</w:tr>
      <w:tr w:rsidR="00F92E53" w:rsidTr="00F92E53">
        <w:tc>
          <w:tcPr>
            <w:tcW w:w="81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=G6+1 </w:instrText>
            </w:r>
            <w:r>
              <w:fldChar w:fldCharType="separate"/>
            </w:r>
            <w:r w:rsidR="002F1BBF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8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=A8+1 </w:instrText>
            </w:r>
            <w:r>
              <w:fldChar w:fldCharType="separate"/>
            </w:r>
            <w:r w:rsidR="002F1BBF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=B8+1 </w:instrText>
            </w:r>
            <w:r>
              <w:fldChar w:fldCharType="separate"/>
            </w:r>
            <w:r w:rsidR="002F1BBF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=C8+1 </w:instrText>
            </w:r>
            <w:r>
              <w:fldChar w:fldCharType="separate"/>
            </w:r>
            <w:r w:rsidR="002F1BBF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82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=D8+1 </w:instrText>
            </w:r>
            <w:r>
              <w:fldChar w:fldCharType="separate"/>
            </w:r>
            <w:r w:rsidR="002F1BBF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501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=E8+1 </w:instrText>
            </w:r>
            <w:r>
              <w:fldChar w:fldCharType="separate"/>
            </w:r>
            <w:r w:rsidR="002F1BBF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498" w:type="pct"/>
            <w:tcBorders>
              <w:bottom w:val="nil"/>
            </w:tcBorders>
            <w:shd w:val="clear" w:color="auto" w:fill="F7F7F7" w:themeFill="background2"/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 =F8+1 </w:instrText>
            </w:r>
            <w:r>
              <w:fldChar w:fldCharType="separate"/>
            </w:r>
            <w:r w:rsidR="002F1BBF">
              <w:rPr>
                <w:noProof/>
              </w:rPr>
              <w:t>26</w:t>
            </w:r>
            <w:r>
              <w:fldChar w:fldCharType="end"/>
            </w:r>
          </w:p>
        </w:tc>
      </w:tr>
      <w:tr w:rsidR="00F92E53" w:rsidTr="00392082">
        <w:trPr>
          <w:trHeight w:hRule="exact" w:val="1296"/>
        </w:trPr>
        <w:tc>
          <w:tcPr>
            <w:tcW w:w="81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1F29DF">
              <w:rPr>
                <w:rFonts w:ascii="Arial" w:hAnsi="Arial" w:cs="Arial"/>
                <w:b/>
                <w:sz w:val="22"/>
                <w:szCs w:val="22"/>
              </w:rPr>
              <w:t>Bingo 10:15</w:t>
            </w:r>
          </w:p>
          <w:p w:rsidR="001F29DF" w:rsidRPr="001F29DF" w:rsidRDefault="004809A1" w:rsidP="001F29DF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Pr="00FD000C" w:rsidRDefault="00C02C3A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•Game Day 9-11</w:t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HEAP 9:00</w:t>
            </w:r>
          </w:p>
          <w:p w:rsidR="00FD000C" w:rsidRPr="00FD000C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Bingo 10:30</w:t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8718C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50066</wp:posOffset>
                  </wp:positionH>
                  <wp:positionV relativeFrom="paragraph">
                    <wp:posOffset>-187102</wp:posOffset>
                  </wp:positionV>
                  <wp:extent cx="1080135" cy="975360"/>
                  <wp:effectExtent l="0" t="0" r="5715" b="0"/>
                  <wp:wrapNone/>
                  <wp:docPr id="5" name="Picture 5" descr="http://www.lovethispic.com/uploaded_images/35094-Happy-Thanksgiving-Clipar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ovethispic.com/uploaded_images/35094-Happy-Thanksgiving-Clipar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89" cy="98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EB29B2"/>
          <w:p w:rsidR="00FD000C" w:rsidRDefault="00FD000C"/>
          <w:p w:rsidR="00FD000C" w:rsidRPr="00FD000C" w:rsidRDefault="00FD000C" w:rsidP="00FD000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Closed</w:t>
            </w:r>
          </w:p>
        </w:tc>
        <w:tc>
          <w:tcPr>
            <w:tcW w:w="501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EB29B2"/>
        </w:tc>
        <w:tc>
          <w:tcPr>
            <w:tcW w:w="49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B29B2" w:rsidRDefault="00EB29B2"/>
        </w:tc>
      </w:tr>
      <w:tr w:rsidR="00F92E53" w:rsidTr="00F92E53">
        <w:tc>
          <w:tcPr>
            <w:tcW w:w="81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=G8</w:instrText>
            </w:r>
            <w:r>
              <w:fldChar w:fldCharType="separate"/>
            </w:r>
            <w:r w:rsidR="002F1BBF">
              <w:rPr>
                <w:noProof/>
              </w:rPr>
              <w:instrText>26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=G8 </w:instrText>
            </w:r>
            <w:r>
              <w:fldChar w:fldCharType="separate"/>
            </w:r>
            <w:r w:rsidR="002F1BBF">
              <w:rPr>
                <w:noProof/>
              </w:rPr>
              <w:instrText>26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2F1BBF">
              <w:instrText>30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=G8+1 </w:instrText>
            </w:r>
            <w:r>
              <w:fldChar w:fldCharType="separate"/>
            </w:r>
            <w:r w:rsidR="002F1BBF">
              <w:rPr>
                <w:noProof/>
              </w:rPr>
              <w:instrText>27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8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=A10</w:instrText>
            </w:r>
            <w:r>
              <w:fldChar w:fldCharType="separate"/>
            </w:r>
            <w:r w:rsidR="002F1BBF">
              <w:rPr>
                <w:noProof/>
              </w:rPr>
              <w:instrText>27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=A10 </w:instrText>
            </w:r>
            <w:r>
              <w:fldChar w:fldCharType="separate"/>
            </w:r>
            <w:r w:rsidR="002F1BBF">
              <w:rPr>
                <w:noProof/>
              </w:rPr>
              <w:instrText>27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2F1BBF">
              <w:instrText>30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=A10+1 </w:instrText>
            </w:r>
            <w:r>
              <w:fldChar w:fldCharType="separate"/>
            </w:r>
            <w:r w:rsidR="002F1BBF">
              <w:rPr>
                <w:noProof/>
              </w:rPr>
              <w:instrText>28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=B10</w:instrText>
            </w:r>
            <w:r>
              <w:fldChar w:fldCharType="separate"/>
            </w:r>
            <w:r w:rsidR="002F1BBF">
              <w:rPr>
                <w:noProof/>
              </w:rPr>
              <w:instrText>28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=B10 </w:instrText>
            </w:r>
            <w:r>
              <w:fldChar w:fldCharType="separate"/>
            </w:r>
            <w:r w:rsidR="002F1BBF">
              <w:rPr>
                <w:noProof/>
              </w:rPr>
              <w:instrText>28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2F1BBF">
              <w:instrText>30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=B10+1 </w:instrText>
            </w:r>
            <w:r>
              <w:fldChar w:fldCharType="separate"/>
            </w:r>
            <w:r w:rsidR="002F1BBF">
              <w:rPr>
                <w:noProof/>
              </w:rPr>
              <w:instrText>29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=C10</w:instrText>
            </w:r>
            <w:r>
              <w:fldChar w:fldCharType="separate"/>
            </w:r>
            <w:r w:rsidR="002F1BBF">
              <w:rPr>
                <w:noProof/>
              </w:rPr>
              <w:instrText>29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=C10 </w:instrText>
            </w:r>
            <w:r>
              <w:fldChar w:fldCharType="separate"/>
            </w:r>
            <w:r w:rsidR="002F1BBF">
              <w:rPr>
                <w:noProof/>
              </w:rPr>
              <w:instrText>29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2F1BBF">
              <w:instrText>30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=C10+1 </w:instrText>
            </w:r>
            <w:r>
              <w:fldChar w:fldCharType="separate"/>
            </w:r>
            <w:r w:rsidR="002F1BBF">
              <w:rPr>
                <w:noProof/>
              </w:rPr>
              <w:instrText>30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2F1BBF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F1BBF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82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=D10</w:instrText>
            </w:r>
            <w:r>
              <w:fldChar w:fldCharType="separate"/>
            </w:r>
            <w:r w:rsidR="002F1BBF">
              <w:rPr>
                <w:noProof/>
              </w:rPr>
              <w:instrText>30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=D10 </w:instrText>
            </w:r>
            <w:r>
              <w:fldChar w:fldCharType="separate"/>
            </w:r>
            <w:r w:rsidR="002F1BBF">
              <w:rPr>
                <w:noProof/>
              </w:rPr>
              <w:instrText>30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2F1BBF">
              <w:instrText>30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=D10+1 </w:instrText>
            </w:r>
            <w:r>
              <w:fldChar w:fldCharType="separate"/>
            </w:r>
            <w:r w:rsidR="004D589B">
              <w:rPr>
                <w:noProof/>
              </w:rPr>
              <w:instrText>29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501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=E10</w:instrText>
            </w:r>
            <w:r>
              <w:fldChar w:fldCharType="separate"/>
            </w:r>
            <w:r w:rsidR="002F1BBF">
              <w:rPr>
                <w:noProof/>
              </w:rPr>
              <w:instrText>0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=E10 </w:instrText>
            </w:r>
            <w:r>
              <w:fldChar w:fldCharType="separate"/>
            </w:r>
            <w:r w:rsidR="004D589B">
              <w:rPr>
                <w:noProof/>
              </w:rPr>
              <w:instrText>29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4D589B">
              <w:instrText>31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=E10+1 </w:instrText>
            </w:r>
            <w:r>
              <w:fldChar w:fldCharType="separate"/>
            </w:r>
            <w:r w:rsidR="004D589B">
              <w:rPr>
                <w:noProof/>
              </w:rPr>
              <w:instrText>30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4D589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98" w:type="pct"/>
            <w:tcBorders>
              <w:bottom w:val="nil"/>
            </w:tcBorders>
          </w:tcPr>
          <w:p w:rsidR="00EB29B2" w:rsidRDefault="00BA02B6">
            <w:pPr>
              <w:pStyle w:val="Dates"/>
            </w:pPr>
            <w:r>
              <w:fldChar w:fldCharType="begin"/>
            </w:r>
            <w:r w:rsidR="004D589B">
              <w:instrText xml:space="preserve">IF </w:instrText>
            </w:r>
            <w:r>
              <w:fldChar w:fldCharType="begin"/>
            </w:r>
            <w:r w:rsidR="004D589B">
              <w:instrText xml:space="preserve"> =F10</w:instrText>
            </w:r>
            <w:r>
              <w:fldChar w:fldCharType="separate"/>
            </w:r>
            <w:r w:rsidR="002F1BBF">
              <w:rPr>
                <w:noProof/>
              </w:rPr>
              <w:instrText>0</w:instrText>
            </w:r>
            <w:r>
              <w:fldChar w:fldCharType="end"/>
            </w:r>
            <w:r w:rsidR="004D589B">
              <w:instrText xml:space="preserve"> = 0,"" </w:instrText>
            </w:r>
            <w:r>
              <w:fldChar w:fldCharType="begin"/>
            </w:r>
            <w:r w:rsidR="004D589B">
              <w:instrText xml:space="preserve"> IF </w:instrText>
            </w:r>
            <w:r>
              <w:fldChar w:fldCharType="begin"/>
            </w:r>
            <w:r w:rsidR="004D589B">
              <w:instrText xml:space="preserve"> =F10 </w:instrText>
            </w:r>
            <w:r>
              <w:fldChar w:fldCharType="separate"/>
            </w:r>
            <w:r w:rsidR="004D589B">
              <w:rPr>
                <w:noProof/>
              </w:rPr>
              <w:instrText>30</w:instrText>
            </w:r>
            <w:r>
              <w:fldChar w:fldCharType="end"/>
            </w:r>
            <w:r w:rsidR="004D589B">
              <w:instrText xml:space="preserve">  &lt; </w:instrText>
            </w:r>
            <w:r>
              <w:fldChar w:fldCharType="begin"/>
            </w:r>
            <w:r w:rsidR="004D589B">
              <w:instrText xml:space="preserve"> DocVariable MonthEnd \@ d </w:instrText>
            </w:r>
            <w:r>
              <w:fldChar w:fldCharType="separate"/>
            </w:r>
            <w:r w:rsidR="004D589B">
              <w:instrText>31</w:instrText>
            </w:r>
            <w:r>
              <w:fldChar w:fldCharType="end"/>
            </w:r>
            <w:r w:rsidR="004D589B">
              <w:instrText xml:space="preserve">  </w:instrText>
            </w:r>
            <w:r>
              <w:fldChar w:fldCharType="begin"/>
            </w:r>
            <w:r w:rsidR="004D589B">
              <w:instrText xml:space="preserve"> =F10+1 </w:instrText>
            </w:r>
            <w:r>
              <w:fldChar w:fldCharType="separate"/>
            </w:r>
            <w:r w:rsidR="004D589B">
              <w:rPr>
                <w:noProof/>
              </w:rPr>
              <w:instrText>31</w:instrText>
            </w:r>
            <w:r>
              <w:fldChar w:fldCharType="end"/>
            </w:r>
            <w:r w:rsidR="004D589B">
              <w:instrText xml:space="preserve"> "" </w:instrText>
            </w:r>
            <w:r>
              <w:fldChar w:fldCharType="separate"/>
            </w:r>
            <w:r w:rsidR="004D589B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F92E53" w:rsidTr="00F92E53">
        <w:trPr>
          <w:trHeight w:hRule="exact" w:val="1332"/>
        </w:trPr>
        <w:tc>
          <w:tcPr>
            <w:tcW w:w="81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Bingo 10:15</w:t>
            </w:r>
          </w:p>
          <w:p w:rsidR="00FD000C" w:rsidRPr="00FD000C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C02C3A" w:rsidP="00C02C3A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•Game Day 9-11</w:t>
            </w:r>
          </w:p>
          <w:p w:rsidR="002F1BBF" w:rsidRDefault="002F1BBF" w:rsidP="00C02C3A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•Coaster Set Craft </w:t>
            </w:r>
          </w:p>
          <w:p w:rsidR="002F1BBF" w:rsidRDefault="002F1BBF" w:rsidP="00C02C3A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9-11:30</w:t>
            </w:r>
          </w:p>
          <w:p w:rsidR="002F1BBF" w:rsidRPr="002F1BBF" w:rsidRDefault="002F1BBF" w:rsidP="00C02C3A">
            <w:pPr>
              <w:spacing w:after="0"/>
              <w:rPr>
                <w:rFonts w:ascii="Arial" w:hAnsi="Arial" w:cs="Arial"/>
                <w:b/>
                <w:i/>
                <w:szCs w:val="22"/>
              </w:rPr>
            </w:pPr>
            <w:r w:rsidRPr="002F1BBF">
              <w:rPr>
                <w:rFonts w:ascii="Arial" w:hAnsi="Arial" w:cs="Arial"/>
                <w:b/>
                <w:i/>
                <w:szCs w:val="22"/>
              </w:rPr>
              <w:t>(By sign-up only)</w:t>
            </w:r>
          </w:p>
          <w:p w:rsidR="002F1BBF" w:rsidRPr="00C02C3A" w:rsidRDefault="002F1BBF" w:rsidP="00C02C3A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HEAP 9:00</w:t>
            </w:r>
          </w:p>
          <w:p w:rsidR="00FD000C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CHAIR YOGA 9:45</w:t>
            </w:r>
          </w:p>
          <w:p w:rsidR="00FD000C" w:rsidRPr="00FD000C" w:rsidRDefault="004809A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BING</w:t>
            </w:r>
            <w:bookmarkStart w:id="0" w:name="_GoBack"/>
            <w:bookmarkEnd w:id="0"/>
            <w:r w:rsidR="00FD000C">
              <w:rPr>
                <w:rFonts w:ascii="Arial" w:hAnsi="Arial" w:cs="Arial"/>
                <w:b/>
                <w:sz w:val="22"/>
                <w:szCs w:val="22"/>
              </w:rPr>
              <w:t>O 10:30</w:t>
            </w: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Wii Bowling 9:00</w:t>
            </w:r>
          </w:p>
          <w:p w:rsidR="00FD000C" w:rsidRPr="00FD000C" w:rsidRDefault="004809A1" w:rsidP="00FD000C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•</w:t>
            </w:r>
            <w:r w:rsidR="00FD000C">
              <w:rPr>
                <w:rFonts w:ascii="Arial" w:hAnsi="Arial" w:cs="Arial"/>
                <w:b/>
                <w:sz w:val="22"/>
                <w:szCs w:val="22"/>
              </w:rPr>
              <w:t>Tai Chi 10:30</w:t>
            </w:r>
          </w:p>
        </w:tc>
        <w:tc>
          <w:tcPr>
            <w:tcW w:w="782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501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  <w:tc>
          <w:tcPr>
            <w:tcW w:w="498" w:type="pct"/>
            <w:tcBorders>
              <w:top w:val="nil"/>
              <w:bottom w:val="single" w:sz="4" w:space="0" w:color="BFBFBF" w:themeColor="background1" w:themeShade="BF"/>
            </w:tcBorders>
          </w:tcPr>
          <w:p w:rsidR="00EB29B2" w:rsidRDefault="00EB29B2"/>
        </w:tc>
      </w:tr>
    </w:tbl>
    <w:p w:rsidR="008718CF" w:rsidRDefault="008718CF">
      <w:pPr>
        <w:rPr>
          <w:sz w:val="24"/>
        </w:rPr>
      </w:pPr>
      <w:r>
        <w:t>**</w:t>
      </w:r>
      <w:r>
        <w:rPr>
          <w:sz w:val="24"/>
        </w:rPr>
        <w:t>Lunch is served at 11:30 and is by reservation only.</w:t>
      </w:r>
      <w:r w:rsidR="00392082">
        <w:rPr>
          <w:sz w:val="24"/>
        </w:rPr>
        <w:t xml:space="preserve"> </w:t>
      </w:r>
      <w:r w:rsidR="00392082" w:rsidRPr="00392082">
        <w:rPr>
          <w:i/>
          <w:sz w:val="24"/>
        </w:rPr>
        <w:t>(Please sign up.  Number of meals are called in on Wednesday)</w:t>
      </w:r>
    </w:p>
    <w:p w:rsidR="0097736C" w:rsidRPr="00EB706D" w:rsidRDefault="00392082">
      <w:pPr>
        <w:rPr>
          <w:sz w:val="24"/>
        </w:rPr>
      </w:pPr>
      <w:r>
        <w:rPr>
          <w:sz w:val="24"/>
        </w:rPr>
        <w:t>**All programs and activities are subject to change.</w:t>
      </w:r>
      <w:r w:rsidR="008718CF">
        <w:rPr>
          <w:sz w:val="24"/>
        </w:rPr>
        <w:t xml:space="preserve">  </w:t>
      </w:r>
    </w:p>
    <w:sectPr w:rsidR="0097736C" w:rsidRPr="00EB706D" w:rsidSect="009F4542">
      <w:pgSz w:w="15840" w:h="12240" w:orient="landscape" w:code="1"/>
      <w:pgMar w:top="450" w:right="720" w:bottom="360" w:left="720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19F" w:rsidRDefault="00BC519F">
      <w:pPr>
        <w:spacing w:before="0" w:after="0"/>
      </w:pPr>
      <w:r>
        <w:separator/>
      </w:r>
    </w:p>
  </w:endnote>
  <w:endnote w:type="continuationSeparator" w:id="0">
    <w:p w:rsidR="00BC519F" w:rsidRDefault="00BC519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19F" w:rsidRDefault="00BC519F">
      <w:pPr>
        <w:spacing w:before="0" w:after="0"/>
      </w:pPr>
      <w:r>
        <w:separator/>
      </w:r>
    </w:p>
  </w:footnote>
  <w:footnote w:type="continuationSeparator" w:id="0">
    <w:p w:rsidR="00BC519F" w:rsidRDefault="00BC519F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MonthEnd" w:val="11/30/2017"/>
    <w:docVar w:name="MonthStart" w:val="11/1/2017"/>
  </w:docVars>
  <w:rsids>
    <w:rsidRoot w:val="009F4542"/>
    <w:rsid w:val="00007F86"/>
    <w:rsid w:val="00156130"/>
    <w:rsid w:val="001F29DF"/>
    <w:rsid w:val="0023451F"/>
    <w:rsid w:val="00272DDE"/>
    <w:rsid w:val="002A19CC"/>
    <w:rsid w:val="002F1BBF"/>
    <w:rsid w:val="00364C90"/>
    <w:rsid w:val="00392082"/>
    <w:rsid w:val="004809A1"/>
    <w:rsid w:val="00497AB4"/>
    <w:rsid w:val="004D589B"/>
    <w:rsid w:val="004E1311"/>
    <w:rsid w:val="005133C9"/>
    <w:rsid w:val="005338ED"/>
    <w:rsid w:val="005B0009"/>
    <w:rsid w:val="0068377B"/>
    <w:rsid w:val="0072543C"/>
    <w:rsid w:val="0081294E"/>
    <w:rsid w:val="008718CF"/>
    <w:rsid w:val="0089231C"/>
    <w:rsid w:val="0097736C"/>
    <w:rsid w:val="009F4542"/>
    <w:rsid w:val="00AD76BD"/>
    <w:rsid w:val="00B14B60"/>
    <w:rsid w:val="00BA02B6"/>
    <w:rsid w:val="00BC519F"/>
    <w:rsid w:val="00C02C3A"/>
    <w:rsid w:val="00C44BFF"/>
    <w:rsid w:val="00D009BE"/>
    <w:rsid w:val="00DB72EF"/>
    <w:rsid w:val="00DF2183"/>
    <w:rsid w:val="00E41945"/>
    <w:rsid w:val="00E76FC3"/>
    <w:rsid w:val="00E85886"/>
    <w:rsid w:val="00EB29B2"/>
    <w:rsid w:val="00EB706D"/>
    <w:rsid w:val="00EC428B"/>
    <w:rsid w:val="00F1276A"/>
    <w:rsid w:val="00F64016"/>
    <w:rsid w:val="00F92E53"/>
    <w:rsid w:val="00FD0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8" w:qFormat="1"/>
    <w:lsdException w:name="Default Paragraph Font" w:uiPriority="1"/>
    <w:lsdException w:name="Subtitle" w:uiPriority="8" w:qFormat="1"/>
    <w:lsdException w:name="Strong" w:uiPriority="8" w:qFormat="1"/>
    <w:lsdException w:name="Emphasis" w:uiPriority="8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uiPriority="8" w:qFormat="1"/>
    <w:lsdException w:name="Intense Quote" w:uiPriority="8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uiPriority="8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43C"/>
  </w:style>
  <w:style w:type="paragraph" w:styleId="Heading1">
    <w:name w:val="heading 1"/>
    <w:basedOn w:val="Normal"/>
    <w:link w:val="Heading1Char"/>
    <w:uiPriority w:val="9"/>
    <w:qFormat/>
    <w:rsid w:val="0072543C"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4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rsid w:val="0072543C"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72543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rsid w:val="0072543C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72543C"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rsid w:val="0072543C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725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8"/>
    <w:qFormat/>
    <w:rsid w:val="0072543C"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43C"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3C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543C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72543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2543C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2543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2543C"/>
  </w:style>
  <w:style w:type="paragraph" w:styleId="Footer">
    <w:name w:val="footer"/>
    <w:basedOn w:val="Normal"/>
    <w:link w:val="FooterChar"/>
    <w:uiPriority w:val="99"/>
    <w:unhideWhenUsed/>
    <w:rsid w:val="0072543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2543C"/>
  </w:style>
  <w:style w:type="table" w:customStyle="1" w:styleId="PlainTable4">
    <w:name w:val="Plain Table 4"/>
    <w:basedOn w:val="TableNormal"/>
    <w:uiPriority w:val="99"/>
    <w:rsid w:val="0072543C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esa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D97A8BEE3D7489ABC998B63DF7C8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2EECD-111D-4905-9C7A-291277DCFAC8}"/>
      </w:docPartPr>
      <w:docPartBody>
        <w:p w:rsidR="00DF615A" w:rsidRDefault="00B81D3D">
          <w:pPr>
            <w:pStyle w:val="FD97A8BEE3D7489ABC998B63DF7C8EE4"/>
          </w:pPr>
          <w:r>
            <w:t>Monday</w:t>
          </w:r>
        </w:p>
      </w:docPartBody>
    </w:docPart>
    <w:docPart>
      <w:docPartPr>
        <w:name w:val="8687B076ED994681A8B8D5EC1DCB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79D33-E7C2-4683-A2C6-DE330701CC89}"/>
      </w:docPartPr>
      <w:docPartBody>
        <w:p w:rsidR="00DF615A" w:rsidRDefault="00B81D3D">
          <w:pPr>
            <w:pStyle w:val="8687B076ED994681A8B8D5EC1DCB3AF1"/>
          </w:pPr>
          <w:r>
            <w:t>Tuesday</w:t>
          </w:r>
        </w:p>
      </w:docPartBody>
    </w:docPart>
    <w:docPart>
      <w:docPartPr>
        <w:name w:val="3FB2AFB3F5734784BAF9206BD678C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3F60E-F186-4965-83C9-CCAD1C5BBF2B}"/>
      </w:docPartPr>
      <w:docPartBody>
        <w:p w:rsidR="00DF615A" w:rsidRDefault="00B81D3D">
          <w:pPr>
            <w:pStyle w:val="3FB2AFB3F5734784BAF9206BD678C2E9"/>
          </w:pPr>
          <w:r>
            <w:t>Wednesday</w:t>
          </w:r>
        </w:p>
      </w:docPartBody>
    </w:docPart>
    <w:docPart>
      <w:docPartPr>
        <w:name w:val="4298426AF55A49528D73E4C431022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BB591-73CF-42AA-9FFD-7393AD352612}"/>
      </w:docPartPr>
      <w:docPartBody>
        <w:p w:rsidR="00DF615A" w:rsidRDefault="00B81D3D">
          <w:pPr>
            <w:pStyle w:val="4298426AF55A49528D73E4C431022265"/>
          </w:pPr>
          <w:r>
            <w:t>Thursday</w:t>
          </w:r>
        </w:p>
      </w:docPartBody>
    </w:docPart>
    <w:docPart>
      <w:docPartPr>
        <w:name w:val="1C1A0B02D76F40DD97C4AA245601B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AD5D6-FBB3-4C47-8EF1-B9A31FD686CD}"/>
      </w:docPartPr>
      <w:docPartBody>
        <w:p w:rsidR="00DF615A" w:rsidRDefault="00B81D3D">
          <w:pPr>
            <w:pStyle w:val="1C1A0B02D76F40DD97C4AA245601B356"/>
          </w:pPr>
          <w:r>
            <w:t>Friday</w:t>
          </w:r>
        </w:p>
      </w:docPartBody>
    </w:docPart>
    <w:docPart>
      <w:docPartPr>
        <w:name w:val="9E70102AE2244EB3A61A56932BF64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875B-84CA-461E-990E-8C658A29E89F}"/>
      </w:docPartPr>
      <w:docPartBody>
        <w:p w:rsidR="00DF615A" w:rsidRDefault="00B81D3D">
          <w:pPr>
            <w:pStyle w:val="9E70102AE2244EB3A61A56932BF64A13"/>
          </w:pPr>
          <w:r>
            <w:t>Saturday</w:t>
          </w:r>
        </w:p>
      </w:docPartBody>
    </w:docPart>
    <w:docPart>
      <w:docPartPr>
        <w:name w:val="9C62E62292F741BEA79DA22E58A9F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62D57-9A43-4836-85F7-92C2FCA93490}"/>
      </w:docPartPr>
      <w:docPartBody>
        <w:p w:rsidR="00DF615A" w:rsidRDefault="00B81D3D">
          <w:pPr>
            <w:pStyle w:val="9C62E62292F741BEA79DA22E58A9F832"/>
          </w:pPr>
          <w:r>
            <w:t>Sunday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1D3D"/>
    <w:rsid w:val="000035A5"/>
    <w:rsid w:val="00300E0B"/>
    <w:rsid w:val="003B0CD3"/>
    <w:rsid w:val="005F09D5"/>
    <w:rsid w:val="00B81D3D"/>
    <w:rsid w:val="00C304AD"/>
    <w:rsid w:val="00DF6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C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97A8BEE3D7489ABC998B63DF7C8EE4">
    <w:name w:val="FD97A8BEE3D7489ABC998B63DF7C8EE4"/>
    <w:rsid w:val="003B0CD3"/>
  </w:style>
  <w:style w:type="paragraph" w:customStyle="1" w:styleId="8687B076ED994681A8B8D5EC1DCB3AF1">
    <w:name w:val="8687B076ED994681A8B8D5EC1DCB3AF1"/>
    <w:rsid w:val="003B0CD3"/>
  </w:style>
  <w:style w:type="paragraph" w:customStyle="1" w:styleId="3FB2AFB3F5734784BAF9206BD678C2E9">
    <w:name w:val="3FB2AFB3F5734784BAF9206BD678C2E9"/>
    <w:rsid w:val="003B0CD3"/>
  </w:style>
  <w:style w:type="paragraph" w:customStyle="1" w:styleId="4298426AF55A49528D73E4C431022265">
    <w:name w:val="4298426AF55A49528D73E4C431022265"/>
    <w:rsid w:val="003B0CD3"/>
  </w:style>
  <w:style w:type="paragraph" w:customStyle="1" w:styleId="1C1A0B02D76F40DD97C4AA245601B356">
    <w:name w:val="1C1A0B02D76F40DD97C4AA245601B356"/>
    <w:rsid w:val="003B0CD3"/>
  </w:style>
  <w:style w:type="paragraph" w:customStyle="1" w:styleId="9E70102AE2244EB3A61A56932BF64A13">
    <w:name w:val="9E70102AE2244EB3A61A56932BF64A13"/>
    <w:rsid w:val="003B0CD3"/>
  </w:style>
  <w:style w:type="paragraph" w:customStyle="1" w:styleId="9C62E62292F741BEA79DA22E58A9F832">
    <w:name w:val="9C62E62292F741BEA79DA22E58A9F832"/>
    <w:rsid w:val="003B0CD3"/>
  </w:style>
  <w:style w:type="paragraph" w:customStyle="1" w:styleId="240B94812EA944CBA44E1DF0F5A3DA94">
    <w:name w:val="240B94812EA944CBA44E1DF0F5A3DA94"/>
    <w:rsid w:val="003B0CD3"/>
  </w:style>
  <w:style w:type="paragraph" w:customStyle="1" w:styleId="BB05A38814B44E7D929BA7735F30F93C">
    <w:name w:val="BB05A38814B44E7D929BA7735F30F93C"/>
    <w:rsid w:val="003B0CD3"/>
  </w:style>
  <w:style w:type="paragraph" w:customStyle="1" w:styleId="AC0448B31F8D4324A910443F86CF41C1">
    <w:name w:val="AC0448B31F8D4324A910443F86CF41C1"/>
    <w:rsid w:val="003B0CD3"/>
  </w:style>
  <w:style w:type="paragraph" w:customStyle="1" w:styleId="AF4819F4376D46BEAD92217BE8C67726">
    <w:name w:val="AF4819F4376D46BEAD92217BE8C67726"/>
    <w:rsid w:val="003B0CD3"/>
  </w:style>
  <w:style w:type="paragraph" w:customStyle="1" w:styleId="40FBD8F6F9C04CF89178F937806B98C7">
    <w:name w:val="40FBD8F6F9C04CF89178F937806B98C7"/>
    <w:rsid w:val="003B0CD3"/>
  </w:style>
  <w:style w:type="paragraph" w:customStyle="1" w:styleId="D1E0151826B141E19D429AB6520C2719">
    <w:name w:val="D1E0151826B141E19D429AB6520C2719"/>
    <w:rsid w:val="003B0CD3"/>
  </w:style>
  <w:style w:type="paragraph" w:customStyle="1" w:styleId="48CF3440A0714660B842A575B2C5F7EF">
    <w:name w:val="48CF3440A0714660B842A575B2C5F7EF"/>
    <w:rsid w:val="003B0C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43D44-E989-4287-A279-9FCC39645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7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Summers</dc:creator>
  <cp:lastModifiedBy>tsummers</cp:lastModifiedBy>
  <cp:revision>7</cp:revision>
  <cp:lastPrinted>2017-11-05T18:59:00Z</cp:lastPrinted>
  <dcterms:created xsi:type="dcterms:W3CDTF">2017-11-07T13:48:00Z</dcterms:created>
  <dcterms:modified xsi:type="dcterms:W3CDTF">2017-11-16T17:59:00Z</dcterms:modified>
</cp:coreProperties>
</file>